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C6" w:rsidRDefault="005032C6" w:rsidP="000E7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0E74AD">
        <w:rPr>
          <w:rFonts w:ascii="Calibri" w:hAnsi="Calibri"/>
        </w:rPr>
        <w:t>Activité 12 : de l’O2 et des nutriments à l’énergie utilisable par les muscles</w:t>
      </w: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margin-left:0;margin-top:12.7pt;width:453.05pt;height:151pt;z-index:-251658240;visibility:visible">
            <v:imagedata r:id="rId5" o:title=""/>
          </v:shape>
        </w:pict>
      </w: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1A5E2B">
      <w:pPr>
        <w:jc w:val="center"/>
        <w:rPr>
          <w:rFonts w:ascii="Calibri" w:hAnsi="Calibri"/>
        </w:rPr>
      </w:pPr>
      <w:r w:rsidRPr="003A0609">
        <w:rPr>
          <w:rFonts w:ascii="Calibri" w:hAnsi="Calibri"/>
          <w:noProof/>
        </w:rPr>
        <w:pict>
          <v:shape id="Image 2" o:spid="_x0000_i1025" type="#_x0000_t75" style="width:264.75pt;height:103.5pt;visibility:visible">
            <v:imagedata r:id="rId6" o:title=""/>
          </v:shape>
        </w:pict>
      </w:r>
    </w:p>
    <w:p w:rsidR="005032C6" w:rsidRDefault="005032C6" w:rsidP="001A5E2B">
      <w:pPr>
        <w:jc w:val="center"/>
        <w:rPr>
          <w:rFonts w:ascii="Calibri" w:hAnsi="Calibri"/>
        </w:rPr>
      </w:pPr>
    </w:p>
    <w:p w:rsidR="005032C6" w:rsidRDefault="005032C6" w:rsidP="001A5E2B">
      <w:pPr>
        <w:jc w:val="center"/>
        <w:rPr>
          <w:rFonts w:ascii="Calibri" w:hAnsi="Calibri"/>
        </w:rPr>
      </w:pPr>
    </w:p>
    <w:p w:rsidR="005032C6" w:rsidRPr="000E74AD" w:rsidRDefault="005032C6" w:rsidP="000E74AD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0E74AD">
        <w:rPr>
          <w:rFonts w:ascii="Calibri" w:hAnsi="Calibri"/>
        </w:rPr>
        <w:t>Dans quel gaz le charbon brûle-t-il le mieux ?</w:t>
      </w: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Pr="000E74AD" w:rsidRDefault="005032C6" w:rsidP="000E74AD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0E74AD">
        <w:rPr>
          <w:rFonts w:ascii="Calibri" w:hAnsi="Calibri"/>
        </w:rPr>
        <w:t>Cite le gaz qui s’est formé lors de la combus</w:t>
      </w:r>
      <w:r>
        <w:rPr>
          <w:rFonts w:ascii="Calibri" w:hAnsi="Calibri"/>
        </w:rPr>
        <w:t>t</w:t>
      </w:r>
      <w:r w:rsidRPr="000E74AD">
        <w:rPr>
          <w:rFonts w:ascii="Calibri" w:hAnsi="Calibri"/>
        </w:rPr>
        <w:t>ion.</w:t>
      </w: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Pr="000E74AD" w:rsidRDefault="005032C6" w:rsidP="000E74AD">
      <w:pPr>
        <w:rPr>
          <w:rFonts w:ascii="Calibri" w:hAnsi="Calibri"/>
        </w:rPr>
      </w:pPr>
    </w:p>
    <w:p w:rsidR="005032C6" w:rsidRDefault="005032C6" w:rsidP="000E74AD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Qu’est-ce qui te permet de visualiser l’énergie libérée</w:t>
      </w: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Pr="000E74AD" w:rsidRDefault="005032C6" w:rsidP="000E74AD">
      <w:pPr>
        <w:rPr>
          <w:rFonts w:ascii="Calibri" w:hAnsi="Calibri"/>
        </w:rPr>
      </w:pPr>
    </w:p>
    <w:p w:rsidR="005032C6" w:rsidRPr="000E74AD" w:rsidRDefault="005032C6" w:rsidP="000E74AD">
      <w:pPr>
        <w:pStyle w:val="ListParagraph"/>
        <w:numPr>
          <w:ilvl w:val="0"/>
          <w:numId w:val="1"/>
        </w:numPr>
        <w:rPr>
          <w:rFonts w:ascii="Calibri" w:hAnsi="Calibri"/>
          <w:i/>
        </w:rPr>
      </w:pPr>
      <w:r>
        <w:rPr>
          <w:rFonts w:ascii="Calibri" w:hAnsi="Calibri"/>
        </w:rPr>
        <w:t xml:space="preserve">Complète ce texte qui résume ce qui se passe au niveau de nos organes en utilisant les mots suivants : </w:t>
      </w:r>
      <w:r w:rsidRPr="000E74AD">
        <w:rPr>
          <w:rFonts w:ascii="Calibri" w:hAnsi="Calibri"/>
          <w:i/>
        </w:rPr>
        <w:t xml:space="preserve">énergie, dioxygène, chaleur, nutriments </w:t>
      </w: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Default="005032C6" w:rsidP="000E74AD">
      <w:pPr>
        <w:rPr>
          <w:rFonts w:ascii="Calibri" w:hAnsi="Calibri"/>
        </w:rPr>
      </w:pPr>
    </w:p>
    <w:p w:rsidR="005032C6" w:rsidRPr="000E74AD" w:rsidRDefault="005032C6" w:rsidP="001A5E2B">
      <w:pPr>
        <w:spacing w:line="276" w:lineRule="auto"/>
        <w:rPr>
          <w:rFonts w:ascii="Calibri" w:hAnsi="Calibri"/>
        </w:rPr>
      </w:pPr>
      <w:bookmarkStart w:id="0" w:name="_GoBack"/>
      <w:r>
        <w:rPr>
          <w:rFonts w:ascii="Calibri" w:hAnsi="Calibri"/>
        </w:rPr>
        <w:t>Dans notre organisme, ……………………… se combinent au ………………………….. pour produire de l’…………………………. .Cette énergie est en partie perdus sous forme de…………………, l’autre partie est utilisée pour le fonctionnement des organes.</w:t>
      </w:r>
      <w:bookmarkEnd w:id="0"/>
    </w:p>
    <w:sectPr w:rsidR="005032C6" w:rsidRPr="000E74AD" w:rsidSect="000E74AD">
      <w:pgSz w:w="11900" w:h="16840"/>
      <w:pgMar w:top="568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8187C"/>
    <w:multiLevelType w:val="hybridMultilevel"/>
    <w:tmpl w:val="65BAEAB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74AD"/>
    <w:rsid w:val="000E74AD"/>
    <w:rsid w:val="001A5E2B"/>
    <w:rsid w:val="003279E7"/>
    <w:rsid w:val="003A0609"/>
    <w:rsid w:val="005032C6"/>
    <w:rsid w:val="007B2DFD"/>
    <w:rsid w:val="00A118F5"/>
    <w:rsid w:val="00C64C91"/>
    <w:rsid w:val="00EC2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C9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74A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A5E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95</Words>
  <Characters>527</Characters>
  <Application>Microsoft Office Outlook</Application>
  <DocSecurity>0</DocSecurity>
  <Lines>0</Lines>
  <Paragraphs>0</Paragraphs>
  <ScaleCrop>false</ScaleCrop>
  <Company>privé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Diener</dc:creator>
  <cp:keywords/>
  <dc:description/>
  <cp:lastModifiedBy>professeurs</cp:lastModifiedBy>
  <cp:revision>3</cp:revision>
  <cp:lastPrinted>2014-01-07T16:47:00Z</cp:lastPrinted>
  <dcterms:created xsi:type="dcterms:W3CDTF">2014-01-05T18:30:00Z</dcterms:created>
  <dcterms:modified xsi:type="dcterms:W3CDTF">2014-01-07T16:50:00Z</dcterms:modified>
</cp:coreProperties>
</file>