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39C" w:rsidRPr="001E5D75" w:rsidRDefault="00CC339C" w:rsidP="008A0C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</w:rPr>
      </w:pPr>
      <w:r w:rsidRPr="001E5D75">
        <w:rPr>
          <w:b/>
          <w:color w:val="FF0000"/>
        </w:rPr>
        <w:t>TACHE COMPLEXE : L’IMPACT DE L’HOMME SUR LA REPRODUCTION SEXUEE</w:t>
      </w:r>
    </w:p>
    <w:p w:rsidR="00CC339C" w:rsidRDefault="00CC339C" w:rsidP="008A0C0E">
      <w:pPr>
        <w:jc w:val="center"/>
        <w:rPr>
          <w:b/>
          <w:color w:val="FF0000"/>
          <w:u w:val="single"/>
        </w:rPr>
      </w:pPr>
      <w:bookmarkStart w:id="0" w:name="_GoBack"/>
      <w:bookmarkEnd w:id="0"/>
    </w:p>
    <w:p w:rsidR="00CC339C" w:rsidRDefault="00CC339C" w:rsidP="008A0C0E">
      <w:pPr>
        <w:rPr>
          <w:b/>
          <w:color w:val="0070C0"/>
          <w:u w:val="single"/>
        </w:rPr>
      </w:pPr>
      <w:r w:rsidRPr="00500184">
        <w:rPr>
          <w:b/>
          <w:color w:val="0070C0"/>
          <w:u w:val="single"/>
        </w:rPr>
        <w:t>DOCUMENTS :</w:t>
      </w:r>
    </w:p>
    <w:p w:rsidR="00CC339C" w:rsidRDefault="00CC339C" w:rsidP="008A0C0E">
      <w:r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2" o:spid="_x0000_s1026" type="#_x0000_t75" style="position:absolute;margin-left:-49.1pt;margin-top:263.35pt;width:220.7pt;height:293.9pt;z-index:-251658240;visibility:visible">
            <v:imagedata r:id="rId4" o:title=""/>
          </v:shape>
        </w:pict>
      </w:r>
      <w:r w:rsidRPr="00D147AA">
        <w:rPr>
          <w:noProof/>
          <w:lang w:eastAsia="fr-FR"/>
        </w:rPr>
        <w:pict>
          <v:shape id="Image 1" o:spid="_x0000_i1025" type="#_x0000_t75" style="width:464.25pt;height:255.75pt;visibility:visible">
            <v:imagedata r:id="rId5" o:title=""/>
          </v:shape>
        </w:pict>
      </w:r>
    </w:p>
    <w:p w:rsidR="00CC339C" w:rsidRDefault="00CC339C" w:rsidP="008A0C0E">
      <w:r>
        <w:rPr>
          <w:noProof/>
          <w:lang w:eastAsia="fr-FR"/>
        </w:rPr>
        <w:pict>
          <v:shape id="Image 3" o:spid="_x0000_s1027" type="#_x0000_t75" style="position:absolute;margin-left:171.75pt;margin-top:6.55pt;width:326.95pt;height:259.65pt;z-index:-251659264;visibility:visible">
            <v:imagedata r:id="rId6" o:title=""/>
          </v:shape>
        </w:pict>
      </w:r>
      <w:r>
        <w:t xml:space="preserve"> </w:t>
      </w:r>
    </w:p>
    <w:p w:rsidR="00CC339C" w:rsidRDefault="00CC339C" w:rsidP="008A0C0E"/>
    <w:p w:rsidR="00CC339C" w:rsidRDefault="00CC339C" w:rsidP="008A0C0E"/>
    <w:p w:rsidR="00CC339C" w:rsidRDefault="00CC339C" w:rsidP="008A0C0E"/>
    <w:p w:rsidR="00CC339C" w:rsidRDefault="00CC339C" w:rsidP="008A0C0E"/>
    <w:p w:rsidR="00CC339C" w:rsidRDefault="00CC339C" w:rsidP="008A0C0E"/>
    <w:p w:rsidR="00CC339C" w:rsidRDefault="00CC339C" w:rsidP="008A0C0E"/>
    <w:p w:rsidR="00CC339C" w:rsidRDefault="00CC339C" w:rsidP="008A0C0E"/>
    <w:p w:rsidR="00CC339C" w:rsidRDefault="00CC339C" w:rsidP="008A0C0E"/>
    <w:p w:rsidR="00CC339C" w:rsidRDefault="00CC339C" w:rsidP="008A0C0E"/>
    <w:p w:rsidR="00CC339C" w:rsidRDefault="00CC339C" w:rsidP="008A0C0E"/>
    <w:p w:rsidR="00CC339C" w:rsidRDefault="00CC339C" w:rsidP="008A0C0E"/>
    <w:p w:rsidR="00CC339C" w:rsidRDefault="00CC339C" w:rsidP="008A0C0E">
      <w:pPr>
        <w:rPr>
          <w:noProof/>
        </w:rPr>
      </w:pPr>
    </w:p>
    <w:p w:rsidR="00CC339C" w:rsidRPr="00B25B14" w:rsidRDefault="00CC339C" w:rsidP="008A0C0E">
      <w:pPr>
        <w:rPr>
          <w:noProof/>
          <w:u w:val="single"/>
        </w:rPr>
      </w:pPr>
      <w:r w:rsidRPr="00B25B14">
        <w:rPr>
          <w:noProof/>
          <w:u w:val="single"/>
        </w:rPr>
        <w:t xml:space="preserve">Document bonus </w:t>
      </w:r>
    </w:p>
    <w:p w:rsidR="00CC339C" w:rsidRDefault="00CC339C" w:rsidP="008A0C0E">
      <w:pPr>
        <w:rPr>
          <w:noProof/>
        </w:rPr>
      </w:pPr>
      <w:r w:rsidRPr="00D147AA">
        <w:rPr>
          <w:noProof/>
          <w:lang w:eastAsia="fr-FR"/>
        </w:rPr>
        <w:pict>
          <v:shape id="Image 4" o:spid="_x0000_i1026" type="#_x0000_t75" style="width:449.25pt;height:149.25pt;visibility:visible">
            <v:imagedata r:id="rId7" o:title=""/>
          </v:shape>
        </w:pict>
      </w:r>
    </w:p>
    <w:p w:rsidR="00CC339C" w:rsidRDefault="00CC339C" w:rsidP="008A0C0E">
      <w:pPr>
        <w:rPr>
          <w:noProof/>
        </w:rPr>
      </w:pPr>
      <w:r w:rsidRPr="00D147AA">
        <w:rPr>
          <w:noProof/>
          <w:lang w:eastAsia="fr-FR"/>
        </w:rPr>
        <w:pict>
          <v:shape id="Image 5" o:spid="_x0000_i1027" type="#_x0000_t75" style="width:447.75pt;height:243pt;visibility:visible">
            <v:imagedata r:id="rId8" o:title=""/>
          </v:shape>
        </w:pict>
      </w:r>
    </w:p>
    <w:p w:rsidR="00CC339C" w:rsidRDefault="00CC339C" w:rsidP="008A0C0E">
      <w:pPr>
        <w:rPr>
          <w:noProof/>
        </w:rPr>
      </w:pPr>
    </w:p>
    <w:p w:rsidR="00CC339C" w:rsidRDefault="00CC339C" w:rsidP="008A0C0E">
      <w:pPr>
        <w:rPr>
          <w:noProof/>
        </w:rPr>
      </w:pPr>
    </w:p>
    <w:p w:rsidR="00CC339C" w:rsidRDefault="00CC339C" w:rsidP="008A0C0E">
      <w:pPr>
        <w:rPr>
          <w:noProof/>
        </w:rPr>
      </w:pPr>
    </w:p>
    <w:p w:rsidR="00CC339C" w:rsidRDefault="00CC339C" w:rsidP="008A0C0E">
      <w:pPr>
        <w:rPr>
          <w:noProof/>
        </w:rPr>
      </w:pPr>
    </w:p>
    <w:p w:rsidR="00CC339C" w:rsidRDefault="00CC339C" w:rsidP="008A0C0E">
      <w:pPr>
        <w:rPr>
          <w:noProof/>
        </w:rPr>
      </w:pPr>
    </w:p>
    <w:p w:rsidR="00CC339C" w:rsidRDefault="00CC339C" w:rsidP="008A0C0E">
      <w:pPr>
        <w:rPr>
          <w:noProof/>
        </w:rPr>
      </w:pPr>
    </w:p>
    <w:p w:rsidR="00CC339C" w:rsidRDefault="00CC339C" w:rsidP="008A0C0E">
      <w:pPr>
        <w:rPr>
          <w:noProof/>
        </w:rPr>
      </w:pPr>
    </w:p>
    <w:p w:rsidR="00CC339C" w:rsidRDefault="00CC339C" w:rsidP="008A0C0E">
      <w:pPr>
        <w:rPr>
          <w:noProof/>
        </w:rPr>
      </w:pPr>
    </w:p>
    <w:p w:rsidR="00CC339C" w:rsidRDefault="00CC339C" w:rsidP="008A0C0E">
      <w:pPr>
        <w:rPr>
          <w:noProof/>
        </w:rPr>
      </w:pPr>
    </w:p>
    <w:p w:rsidR="00CC339C" w:rsidRDefault="00CC339C" w:rsidP="008A0C0E">
      <w:pPr>
        <w:rPr>
          <w:noProof/>
        </w:rPr>
      </w:pPr>
    </w:p>
    <w:sectPr w:rsidR="00CC339C" w:rsidSect="003B70F4">
      <w:pgSz w:w="11906" w:h="16838"/>
      <w:pgMar w:top="1417" w:right="1417" w:bottom="1417" w:left="1417" w:header="708" w:footer="708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7"/>
  <w:embedSystemFonts/>
  <w:defaultTabStop w:val="708"/>
  <w:hyphenationZone w:val="425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A0C0E"/>
    <w:rsid w:val="001E5D75"/>
    <w:rsid w:val="002569B0"/>
    <w:rsid w:val="003B70F4"/>
    <w:rsid w:val="00500184"/>
    <w:rsid w:val="00854405"/>
    <w:rsid w:val="008A0C0E"/>
    <w:rsid w:val="009760C9"/>
    <w:rsid w:val="00AA5C92"/>
    <w:rsid w:val="00B25B14"/>
    <w:rsid w:val="00BB14C0"/>
    <w:rsid w:val="00C87163"/>
    <w:rsid w:val="00CC339C"/>
    <w:rsid w:val="00D147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0C0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A0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C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78</TotalTime>
  <Pages>2</Pages>
  <Words>19</Words>
  <Characters>106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</dc:creator>
  <cp:keywords/>
  <dc:description/>
  <cp:lastModifiedBy>Eleves</cp:lastModifiedBy>
  <cp:revision>2</cp:revision>
  <cp:lastPrinted>2013-03-22T07:41:00Z</cp:lastPrinted>
  <dcterms:created xsi:type="dcterms:W3CDTF">2013-03-20T19:50:00Z</dcterms:created>
  <dcterms:modified xsi:type="dcterms:W3CDTF">2013-03-22T07:45:00Z</dcterms:modified>
</cp:coreProperties>
</file>